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41ACA1" w14:textId="77777777" w:rsidR="00A04829" w:rsidRPr="00A04829" w:rsidRDefault="00A04829" w:rsidP="00A04829">
      <w:pPr>
        <w:spacing w:after="0"/>
        <w:jc w:val="right"/>
        <w:rPr>
          <w:lang w:val="lt-LT"/>
        </w:rPr>
      </w:pPr>
    </w:p>
    <w:p w14:paraId="2468BE9E" w14:textId="58560C80" w:rsidR="00A04829" w:rsidRDefault="00104EF8" w:rsidP="003347B2">
      <w:pPr>
        <w:spacing w:after="0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>ĮGALIOJIMAS</w:t>
      </w:r>
    </w:p>
    <w:p w14:paraId="0D18F220" w14:textId="18E1D11C" w:rsidR="00104EF8" w:rsidRDefault="00104EF8" w:rsidP="003347B2">
      <w:pPr>
        <w:spacing w:after="0"/>
        <w:jc w:val="center"/>
        <w:rPr>
          <w:lang w:val="lt-LT"/>
        </w:rPr>
      </w:pPr>
      <w:r>
        <w:rPr>
          <w:lang w:val="lt-LT"/>
        </w:rPr>
        <w:t>[data]</w:t>
      </w:r>
    </w:p>
    <w:p w14:paraId="249E5C6C" w14:textId="2C8AB5EE" w:rsidR="00104EF8" w:rsidRDefault="00104EF8" w:rsidP="003347B2">
      <w:pPr>
        <w:spacing w:after="0"/>
        <w:jc w:val="center"/>
        <w:rPr>
          <w:lang w:val="lt-LT"/>
        </w:rPr>
      </w:pPr>
      <w:r>
        <w:rPr>
          <w:lang w:val="lt-LT"/>
        </w:rPr>
        <w:t>[Miestas]</w:t>
      </w:r>
    </w:p>
    <w:p w14:paraId="1A581277" w14:textId="77777777" w:rsidR="00104EF8" w:rsidRDefault="00104EF8" w:rsidP="003347B2">
      <w:pPr>
        <w:spacing w:after="0"/>
        <w:jc w:val="center"/>
        <w:rPr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098"/>
      </w:tblGrid>
      <w:tr w:rsidR="00104EF8" w14:paraId="6068B820" w14:textId="77777777" w:rsidTr="00104EF8">
        <w:trPr>
          <w:trHeight w:val="510"/>
        </w:trPr>
        <w:tc>
          <w:tcPr>
            <w:tcW w:w="4531" w:type="dxa"/>
            <w:vAlign w:val="center"/>
          </w:tcPr>
          <w:p w14:paraId="319FCD76" w14:textId="264EC956" w:rsidR="00104EF8" w:rsidRPr="00104EF8" w:rsidRDefault="00104EF8" w:rsidP="00104EF8">
            <w:pPr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Organizacijos pavadinimas</w:t>
            </w:r>
          </w:p>
        </w:tc>
        <w:tc>
          <w:tcPr>
            <w:tcW w:w="5098" w:type="dxa"/>
            <w:vAlign w:val="center"/>
          </w:tcPr>
          <w:p w14:paraId="5A99FC16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26C06DCB" w14:textId="77777777" w:rsidTr="00104EF8">
        <w:trPr>
          <w:trHeight w:val="510"/>
        </w:trPr>
        <w:tc>
          <w:tcPr>
            <w:tcW w:w="4531" w:type="dxa"/>
            <w:vAlign w:val="center"/>
          </w:tcPr>
          <w:p w14:paraId="2C6C7F30" w14:textId="49B14091" w:rsidR="00104EF8" w:rsidRPr="00104EF8" w:rsidRDefault="00104EF8" w:rsidP="00104EF8">
            <w:pPr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Juridinio asmens kodas</w:t>
            </w:r>
          </w:p>
        </w:tc>
        <w:tc>
          <w:tcPr>
            <w:tcW w:w="5098" w:type="dxa"/>
            <w:vAlign w:val="center"/>
          </w:tcPr>
          <w:p w14:paraId="59582CED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29018306" w14:textId="77777777" w:rsidTr="00104EF8">
        <w:trPr>
          <w:trHeight w:val="510"/>
        </w:trPr>
        <w:tc>
          <w:tcPr>
            <w:tcW w:w="4531" w:type="dxa"/>
            <w:vAlign w:val="center"/>
          </w:tcPr>
          <w:p w14:paraId="3F40DB97" w14:textId="7BF3D37C" w:rsidR="00104EF8" w:rsidRPr="00104EF8" w:rsidRDefault="00104EF8" w:rsidP="00104EF8">
            <w:pPr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Organizacijos vadovo vardas, pavardė</w:t>
            </w:r>
          </w:p>
        </w:tc>
        <w:tc>
          <w:tcPr>
            <w:tcW w:w="5098" w:type="dxa"/>
            <w:vAlign w:val="center"/>
          </w:tcPr>
          <w:p w14:paraId="3634F757" w14:textId="77777777" w:rsidR="00104EF8" w:rsidRDefault="00104EF8" w:rsidP="00104EF8">
            <w:pPr>
              <w:rPr>
                <w:lang w:val="lt-LT"/>
              </w:rPr>
            </w:pPr>
          </w:p>
        </w:tc>
      </w:tr>
    </w:tbl>
    <w:p w14:paraId="25018EC7" w14:textId="77777777" w:rsidR="00104EF8" w:rsidRPr="00104EF8" w:rsidRDefault="00104EF8" w:rsidP="00104EF8">
      <w:pPr>
        <w:spacing w:after="0"/>
        <w:jc w:val="center"/>
        <w:rPr>
          <w:lang w:val="lt-LT"/>
        </w:rPr>
      </w:pPr>
    </w:p>
    <w:p w14:paraId="11D48DD0" w14:textId="10D39D9F" w:rsidR="00104EF8" w:rsidRDefault="00104EF8" w:rsidP="00104EF8">
      <w:pPr>
        <w:spacing w:after="0"/>
        <w:rPr>
          <w:lang w:val="lt-LT"/>
        </w:rPr>
      </w:pPr>
      <w:r>
        <w:rPr>
          <w:lang w:val="lt-LT"/>
        </w:rPr>
        <w:tab/>
      </w:r>
      <w:r w:rsidRPr="00104EF8">
        <w:rPr>
          <w:lang w:val="lt-LT"/>
        </w:rPr>
        <w:t>Vadovaudamiesi Klaipėdos jaunimo organizacijų asociacijos „Apskritasis stalas“ (KLAS) įstatais ir Asamblėjos reglamentu, įgaliojame žemiau nurodytą asmenį</w:t>
      </w:r>
      <w:r>
        <w:rPr>
          <w:lang w:val="en-US"/>
        </w:rPr>
        <w:t>(-is)</w:t>
      </w:r>
      <w:r w:rsidRPr="00104EF8">
        <w:rPr>
          <w:lang w:val="lt-LT"/>
        </w:rPr>
        <w:t xml:space="preserve"> atstovauti mūsų organizacijai 2026 m. spalio 9 d. KLAS Asamblėjoje.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3268"/>
        <w:gridCol w:w="4531"/>
      </w:tblGrid>
      <w:tr w:rsidR="00104EF8" w14:paraId="36E77A6D" w14:textId="77777777" w:rsidTr="00104EF8">
        <w:trPr>
          <w:trHeight w:val="510"/>
        </w:trPr>
        <w:tc>
          <w:tcPr>
            <w:tcW w:w="1830" w:type="dxa"/>
            <w:vMerge w:val="restart"/>
            <w:vAlign w:val="center"/>
          </w:tcPr>
          <w:p w14:paraId="3F4A2484" w14:textId="70F79565" w:rsidR="00104EF8" w:rsidRPr="00104EF8" w:rsidRDefault="00104EF8" w:rsidP="00104EF8">
            <w:pPr>
              <w:jc w:val="center"/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BAZINIS BALSAS</w:t>
            </w:r>
          </w:p>
        </w:tc>
        <w:tc>
          <w:tcPr>
            <w:tcW w:w="3268" w:type="dxa"/>
            <w:vAlign w:val="center"/>
          </w:tcPr>
          <w:p w14:paraId="17CFF0A1" w14:textId="4769C227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Deleguojamo asmens vardas, pavardė</w:t>
            </w:r>
          </w:p>
        </w:tc>
        <w:tc>
          <w:tcPr>
            <w:tcW w:w="4531" w:type="dxa"/>
          </w:tcPr>
          <w:p w14:paraId="1F4F0E62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3623DCA4" w14:textId="77777777" w:rsidTr="00104EF8">
        <w:trPr>
          <w:trHeight w:val="510"/>
        </w:trPr>
        <w:tc>
          <w:tcPr>
            <w:tcW w:w="1830" w:type="dxa"/>
            <w:vMerge/>
            <w:vAlign w:val="center"/>
          </w:tcPr>
          <w:p w14:paraId="158B3761" w14:textId="77777777" w:rsidR="00104EF8" w:rsidRPr="00104EF8" w:rsidRDefault="00104EF8" w:rsidP="00104EF8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6950839B" w14:textId="6390767D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Pareigos organizacijoje</w:t>
            </w:r>
          </w:p>
        </w:tc>
        <w:tc>
          <w:tcPr>
            <w:tcW w:w="4531" w:type="dxa"/>
          </w:tcPr>
          <w:p w14:paraId="50D5D39C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19A79DFB" w14:textId="77777777" w:rsidTr="00104EF8">
        <w:trPr>
          <w:trHeight w:val="510"/>
        </w:trPr>
        <w:tc>
          <w:tcPr>
            <w:tcW w:w="1830" w:type="dxa"/>
            <w:vMerge/>
            <w:vAlign w:val="center"/>
          </w:tcPr>
          <w:p w14:paraId="3E02E96E" w14:textId="77777777" w:rsidR="00104EF8" w:rsidRPr="00104EF8" w:rsidRDefault="00104EF8" w:rsidP="00104EF8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18D458AC" w14:textId="669AFCF2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Gimimo data</w:t>
            </w:r>
          </w:p>
        </w:tc>
        <w:tc>
          <w:tcPr>
            <w:tcW w:w="4531" w:type="dxa"/>
          </w:tcPr>
          <w:p w14:paraId="255A70D7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6958B3FF" w14:textId="77777777" w:rsidTr="00104EF8">
        <w:trPr>
          <w:trHeight w:val="510"/>
        </w:trPr>
        <w:tc>
          <w:tcPr>
            <w:tcW w:w="1830" w:type="dxa"/>
            <w:vMerge/>
            <w:vAlign w:val="center"/>
          </w:tcPr>
          <w:p w14:paraId="7EC1E4FE" w14:textId="77777777" w:rsidR="00104EF8" w:rsidRPr="00104EF8" w:rsidRDefault="00104EF8" w:rsidP="00104EF8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4E6470A9" w14:textId="080F29A7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El. pašto adresas</w:t>
            </w:r>
          </w:p>
        </w:tc>
        <w:tc>
          <w:tcPr>
            <w:tcW w:w="4531" w:type="dxa"/>
          </w:tcPr>
          <w:p w14:paraId="7E42F25C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4E9B4EBD" w14:textId="77777777" w:rsidTr="00104EF8">
        <w:trPr>
          <w:trHeight w:val="510"/>
        </w:trPr>
        <w:tc>
          <w:tcPr>
            <w:tcW w:w="1830" w:type="dxa"/>
            <w:vMerge/>
            <w:vAlign w:val="center"/>
          </w:tcPr>
          <w:p w14:paraId="573A5DE6" w14:textId="77777777" w:rsidR="00104EF8" w:rsidRPr="00104EF8" w:rsidRDefault="00104EF8" w:rsidP="00104EF8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0AFE3227" w14:textId="213CB19C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Telefono numeris</w:t>
            </w:r>
          </w:p>
        </w:tc>
        <w:tc>
          <w:tcPr>
            <w:tcW w:w="4531" w:type="dxa"/>
          </w:tcPr>
          <w:p w14:paraId="54D6C6F4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40F653A5" w14:textId="77777777" w:rsidTr="00104EF8">
        <w:trPr>
          <w:trHeight w:val="510"/>
        </w:trPr>
        <w:tc>
          <w:tcPr>
            <w:tcW w:w="1830" w:type="dxa"/>
            <w:vMerge/>
            <w:vAlign w:val="center"/>
          </w:tcPr>
          <w:p w14:paraId="78F958E9" w14:textId="77777777" w:rsidR="00104EF8" w:rsidRPr="00104EF8" w:rsidRDefault="00104EF8" w:rsidP="00104EF8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3728892B" w14:textId="46A530B8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Gyvenamosios vietos adresas</w:t>
            </w:r>
          </w:p>
        </w:tc>
        <w:tc>
          <w:tcPr>
            <w:tcW w:w="4531" w:type="dxa"/>
          </w:tcPr>
          <w:p w14:paraId="29230EAA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0C40082E" w14:textId="77777777" w:rsidTr="00104EF8">
        <w:trPr>
          <w:trHeight w:val="510"/>
        </w:trPr>
        <w:tc>
          <w:tcPr>
            <w:tcW w:w="1830" w:type="dxa"/>
            <w:vMerge w:val="restart"/>
            <w:vAlign w:val="center"/>
          </w:tcPr>
          <w:p w14:paraId="51013CBC" w14:textId="45ADB2D3" w:rsidR="00104EF8" w:rsidRPr="00104EF8" w:rsidRDefault="00104EF8" w:rsidP="00104EF8">
            <w:pPr>
              <w:jc w:val="center"/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PAPILDOMAS BALSAS</w:t>
            </w:r>
          </w:p>
        </w:tc>
        <w:tc>
          <w:tcPr>
            <w:tcW w:w="3268" w:type="dxa"/>
            <w:vAlign w:val="center"/>
          </w:tcPr>
          <w:p w14:paraId="44F3AA25" w14:textId="798F70AA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Deleguojamo asmens vardas, pavardė</w:t>
            </w:r>
          </w:p>
        </w:tc>
        <w:tc>
          <w:tcPr>
            <w:tcW w:w="4531" w:type="dxa"/>
          </w:tcPr>
          <w:p w14:paraId="52D3390A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236CBAEF" w14:textId="77777777" w:rsidTr="00104EF8">
        <w:trPr>
          <w:trHeight w:val="510"/>
        </w:trPr>
        <w:tc>
          <w:tcPr>
            <w:tcW w:w="1830" w:type="dxa"/>
            <w:vMerge/>
          </w:tcPr>
          <w:p w14:paraId="58AB28AB" w14:textId="77777777" w:rsidR="00104EF8" w:rsidRDefault="00104EF8" w:rsidP="00104EF8">
            <w:pPr>
              <w:rPr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0F86947F" w14:textId="0EE22099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Pareigos organizacijoje</w:t>
            </w:r>
          </w:p>
        </w:tc>
        <w:tc>
          <w:tcPr>
            <w:tcW w:w="4531" w:type="dxa"/>
          </w:tcPr>
          <w:p w14:paraId="38FB8010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77E4B516" w14:textId="77777777" w:rsidTr="00104EF8">
        <w:trPr>
          <w:trHeight w:val="510"/>
        </w:trPr>
        <w:tc>
          <w:tcPr>
            <w:tcW w:w="1830" w:type="dxa"/>
            <w:vMerge/>
          </w:tcPr>
          <w:p w14:paraId="029B9A11" w14:textId="77777777" w:rsidR="00104EF8" w:rsidRDefault="00104EF8" w:rsidP="00104EF8">
            <w:pPr>
              <w:rPr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1D4C237D" w14:textId="14094435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Gimimo data</w:t>
            </w:r>
          </w:p>
        </w:tc>
        <w:tc>
          <w:tcPr>
            <w:tcW w:w="4531" w:type="dxa"/>
          </w:tcPr>
          <w:p w14:paraId="0CFA42E3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58D125D2" w14:textId="77777777" w:rsidTr="00104EF8">
        <w:trPr>
          <w:trHeight w:val="510"/>
        </w:trPr>
        <w:tc>
          <w:tcPr>
            <w:tcW w:w="1830" w:type="dxa"/>
            <w:vMerge/>
          </w:tcPr>
          <w:p w14:paraId="063B0198" w14:textId="77777777" w:rsidR="00104EF8" w:rsidRDefault="00104EF8" w:rsidP="00104EF8">
            <w:pPr>
              <w:rPr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1C03F6CB" w14:textId="428A68B1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El. pašto adresas</w:t>
            </w:r>
          </w:p>
        </w:tc>
        <w:tc>
          <w:tcPr>
            <w:tcW w:w="4531" w:type="dxa"/>
          </w:tcPr>
          <w:p w14:paraId="5F1F8F81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6158BF44" w14:textId="77777777" w:rsidTr="00104EF8">
        <w:trPr>
          <w:trHeight w:val="510"/>
        </w:trPr>
        <w:tc>
          <w:tcPr>
            <w:tcW w:w="1830" w:type="dxa"/>
            <w:vMerge/>
          </w:tcPr>
          <w:p w14:paraId="70EF3A09" w14:textId="77777777" w:rsidR="00104EF8" w:rsidRDefault="00104EF8" w:rsidP="00104EF8">
            <w:pPr>
              <w:rPr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6AA4E0F2" w14:textId="52DF140F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Telefono numeris</w:t>
            </w:r>
          </w:p>
        </w:tc>
        <w:tc>
          <w:tcPr>
            <w:tcW w:w="4531" w:type="dxa"/>
          </w:tcPr>
          <w:p w14:paraId="5256A730" w14:textId="77777777" w:rsidR="00104EF8" w:rsidRDefault="00104EF8" w:rsidP="00104EF8">
            <w:pPr>
              <w:rPr>
                <w:lang w:val="lt-LT"/>
              </w:rPr>
            </w:pPr>
          </w:p>
        </w:tc>
      </w:tr>
      <w:tr w:rsidR="00104EF8" w14:paraId="279ADB52" w14:textId="77777777" w:rsidTr="00104EF8">
        <w:trPr>
          <w:trHeight w:val="510"/>
        </w:trPr>
        <w:tc>
          <w:tcPr>
            <w:tcW w:w="1830" w:type="dxa"/>
            <w:vMerge/>
          </w:tcPr>
          <w:p w14:paraId="20265339" w14:textId="77777777" w:rsidR="00104EF8" w:rsidRDefault="00104EF8" w:rsidP="00104EF8">
            <w:pPr>
              <w:rPr>
                <w:lang w:val="lt-LT"/>
              </w:rPr>
            </w:pPr>
          </w:p>
        </w:tc>
        <w:tc>
          <w:tcPr>
            <w:tcW w:w="3268" w:type="dxa"/>
            <w:vAlign w:val="center"/>
          </w:tcPr>
          <w:p w14:paraId="24AE83F3" w14:textId="53116169" w:rsidR="00104EF8" w:rsidRPr="00104EF8" w:rsidRDefault="00104EF8" w:rsidP="00104EF8">
            <w:pPr>
              <w:rPr>
                <w:b/>
                <w:bCs/>
                <w:lang w:val="lt-LT"/>
              </w:rPr>
            </w:pPr>
            <w:r w:rsidRPr="00104EF8">
              <w:rPr>
                <w:b/>
                <w:bCs/>
                <w:lang w:val="lt-LT"/>
              </w:rPr>
              <w:t>Gyvenamosios vietos adresas</w:t>
            </w:r>
          </w:p>
        </w:tc>
        <w:tc>
          <w:tcPr>
            <w:tcW w:w="4531" w:type="dxa"/>
          </w:tcPr>
          <w:p w14:paraId="5608B880" w14:textId="77777777" w:rsidR="00104EF8" w:rsidRDefault="00104EF8" w:rsidP="00104EF8">
            <w:pPr>
              <w:rPr>
                <w:lang w:val="lt-LT"/>
              </w:rPr>
            </w:pPr>
          </w:p>
        </w:tc>
      </w:tr>
    </w:tbl>
    <w:p w14:paraId="2FA5BD76" w14:textId="5F30FED6" w:rsidR="00104EF8" w:rsidRPr="00104EF8" w:rsidRDefault="00104EF8" w:rsidP="00104EF8">
      <w:pPr>
        <w:spacing w:after="0"/>
        <w:rPr>
          <w:lang w:val="lt-LT"/>
        </w:rPr>
      </w:pPr>
      <w:r>
        <w:rPr>
          <w:lang w:val="lt-LT"/>
        </w:rPr>
        <w:tab/>
      </w:r>
      <w:r w:rsidRPr="00104EF8">
        <w:rPr>
          <w:lang w:val="lt-LT"/>
        </w:rPr>
        <w:t>Deleguojamam asmeniui</w:t>
      </w:r>
      <w:r>
        <w:rPr>
          <w:lang w:val="lt-LT"/>
        </w:rPr>
        <w:t>(-ims)</w:t>
      </w:r>
      <w:r w:rsidRPr="00104EF8">
        <w:rPr>
          <w:lang w:val="lt-LT"/>
        </w:rPr>
        <w:t xml:space="preserve"> suteikiama teisė dalyvauti Asamblėjoje, atstovauti organizacijai, pasisakyti, teikti siūlymus ir balsuoti organizacijai priklausančiu balsu (-</w:t>
      </w:r>
      <w:proofErr w:type="spellStart"/>
      <w:r w:rsidRPr="00104EF8">
        <w:rPr>
          <w:lang w:val="lt-LT"/>
        </w:rPr>
        <w:t>ais</w:t>
      </w:r>
      <w:proofErr w:type="spellEnd"/>
      <w:r w:rsidRPr="00104EF8">
        <w:rPr>
          <w:lang w:val="lt-LT"/>
        </w:rPr>
        <w:t>) pagal KLAS dokumentuose nustatytą tvarką.</w:t>
      </w:r>
    </w:p>
    <w:p w14:paraId="2499A4FB" w14:textId="572727CD" w:rsidR="00104EF8" w:rsidRDefault="00104EF8" w:rsidP="00104EF8">
      <w:pPr>
        <w:spacing w:after="0"/>
        <w:jc w:val="center"/>
        <w:rPr>
          <w:lang w:val="lt-LT"/>
        </w:rPr>
      </w:pPr>
    </w:p>
    <w:p w14:paraId="133C714F" w14:textId="77777777" w:rsidR="00104EF8" w:rsidRDefault="00104EF8" w:rsidP="00104EF8">
      <w:pPr>
        <w:spacing w:after="0"/>
        <w:jc w:val="center"/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3"/>
        <w:gridCol w:w="3108"/>
        <w:gridCol w:w="3108"/>
      </w:tblGrid>
      <w:tr w:rsidR="00104EF8" w14:paraId="0D76EA98" w14:textId="3FDAAAE2" w:rsidTr="00104EF8">
        <w:tc>
          <w:tcPr>
            <w:tcW w:w="3413" w:type="dxa"/>
            <w:vMerge w:val="restart"/>
          </w:tcPr>
          <w:p w14:paraId="05547BAE" w14:textId="21B9553E" w:rsidR="00104EF8" w:rsidRDefault="00104EF8" w:rsidP="00104EF8">
            <w:pPr>
              <w:rPr>
                <w:lang w:val="lt-LT"/>
              </w:rPr>
            </w:pPr>
            <w:r>
              <w:rPr>
                <w:lang w:val="lt-LT"/>
              </w:rPr>
              <w:t>Pareigos</w:t>
            </w:r>
          </w:p>
        </w:tc>
        <w:tc>
          <w:tcPr>
            <w:tcW w:w="3108" w:type="dxa"/>
          </w:tcPr>
          <w:p w14:paraId="15197A56" w14:textId="43CCAEBD" w:rsidR="00104EF8" w:rsidRDefault="00104EF8" w:rsidP="00104EF8">
            <w:pPr>
              <w:rPr>
                <w:lang w:val="lt-LT"/>
              </w:rPr>
            </w:pPr>
          </w:p>
        </w:tc>
        <w:tc>
          <w:tcPr>
            <w:tcW w:w="3108" w:type="dxa"/>
            <w:vMerge w:val="restart"/>
          </w:tcPr>
          <w:p w14:paraId="42DA6C4E" w14:textId="441D397D" w:rsidR="00104EF8" w:rsidRDefault="00104EF8" w:rsidP="00104EF8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Vardas, pavardė</w:t>
            </w:r>
          </w:p>
        </w:tc>
      </w:tr>
      <w:tr w:rsidR="00104EF8" w14:paraId="4B0ADD66" w14:textId="77777777" w:rsidTr="00104EF8">
        <w:tc>
          <w:tcPr>
            <w:tcW w:w="3413" w:type="dxa"/>
            <w:vMerge/>
          </w:tcPr>
          <w:p w14:paraId="612C0BBB" w14:textId="77777777" w:rsidR="00104EF8" w:rsidRDefault="00104EF8" w:rsidP="00104EF8">
            <w:pPr>
              <w:rPr>
                <w:lang w:val="lt-LT"/>
              </w:rPr>
            </w:pPr>
          </w:p>
        </w:tc>
        <w:tc>
          <w:tcPr>
            <w:tcW w:w="3108" w:type="dxa"/>
          </w:tcPr>
          <w:p w14:paraId="71CAE7B0" w14:textId="1CB11E27" w:rsidR="00104EF8" w:rsidRPr="00104EF8" w:rsidRDefault="00104EF8" w:rsidP="00104EF8">
            <w:pPr>
              <w:jc w:val="center"/>
              <w:rPr>
                <w:sz w:val="21"/>
                <w:szCs w:val="21"/>
                <w:lang w:val="lt-LT"/>
              </w:rPr>
            </w:pPr>
            <w:r w:rsidRPr="00104EF8">
              <w:rPr>
                <w:sz w:val="21"/>
                <w:szCs w:val="21"/>
                <w:lang w:val="lt-LT"/>
              </w:rPr>
              <w:t>(parašas)</w:t>
            </w:r>
          </w:p>
        </w:tc>
        <w:tc>
          <w:tcPr>
            <w:tcW w:w="3108" w:type="dxa"/>
            <w:vMerge/>
          </w:tcPr>
          <w:p w14:paraId="10273437" w14:textId="77777777" w:rsidR="00104EF8" w:rsidRDefault="00104EF8" w:rsidP="00104EF8">
            <w:pPr>
              <w:rPr>
                <w:lang w:val="lt-LT"/>
              </w:rPr>
            </w:pPr>
          </w:p>
        </w:tc>
      </w:tr>
    </w:tbl>
    <w:p w14:paraId="62DBF84E" w14:textId="77777777" w:rsidR="00104EF8" w:rsidRPr="00104EF8" w:rsidRDefault="00104EF8" w:rsidP="00104EF8">
      <w:pPr>
        <w:spacing w:after="0"/>
        <w:rPr>
          <w:lang w:val="lt-LT"/>
        </w:rPr>
      </w:pPr>
    </w:p>
    <w:sectPr w:rsidR="00104EF8" w:rsidRPr="00104EF8" w:rsidSect="00967D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567" w:bottom="1134" w:left="1701" w:header="227" w:footer="283" w:gutter="0"/>
      <w:pgNumType w:start="1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AD07A6" w14:textId="77777777" w:rsidR="008B420C" w:rsidRDefault="008B420C">
      <w:pPr>
        <w:spacing w:after="0" w:line="240" w:lineRule="auto"/>
      </w:pPr>
      <w:r>
        <w:separator/>
      </w:r>
    </w:p>
  </w:endnote>
  <w:endnote w:type="continuationSeparator" w:id="0">
    <w:p w14:paraId="3BD5D4B6" w14:textId="77777777" w:rsidR="008B420C" w:rsidRDefault="008B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39F4798-BD1A-3041-9B14-4CF340186D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B80DCB3-F47A-9149-9F6D-73C884DE412D}"/>
    <w:embedBold r:id="rId3" w:fontKey="{69587D14-E0FD-B047-8699-F3A1E1803AE1}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  <w:embedRegular r:id="rId4" w:fontKey="{6E2D7F10-1AB8-3342-A8A3-05971331498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4B0BB018-72EB-D646-AA8F-7A4F63BAB76C}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6" w:fontKey="{BC29F52C-33B2-C548-AE1B-5DD438A0036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1C6ED0F-A3AF-D64E-B5B6-4A238C959C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DC771262-0059-DB4C-AC3C-13AAE015B4C2}"/>
    <w:embedBold r:id="rId9" w:fontKey="{90B1BECB-1925-CE44-B7AF-611933F0ACA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B5B3E25-E392-2B42-9707-3FB71697E8B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FFC27CC1-6BF4-4F47-B779-475100368A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83807F" w14:textId="77777777" w:rsidR="00967D0F" w:rsidRDefault="00967D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F4628" w14:textId="77777777" w:rsidR="00330EED" w:rsidRPr="00031B73" w:rsidRDefault="00330EED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  <w:b/>
        <w:bCs/>
        <w:color w:val="AF183E"/>
        <w:sz w:val="18"/>
        <w:szCs w:val="18"/>
        <w:u w:val="single"/>
      </w:rPr>
    </w:pPr>
  </w:p>
  <w:tbl>
    <w:tblPr>
      <w:tblStyle w:val="1"/>
      <w:tblW w:w="56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382"/>
      <w:gridCol w:w="288"/>
    </w:tblGrid>
    <w:tr w:rsidR="00330EED" w:rsidRPr="00031B73" w14:paraId="632F6C6E" w14:textId="77777777" w:rsidTr="00031B73">
      <w:trPr>
        <w:trHeight w:val="274"/>
      </w:trPr>
      <w:tc>
        <w:tcPr>
          <w:tcW w:w="5382" w:type="dxa"/>
        </w:tcPr>
        <w:p w14:paraId="54433AD5" w14:textId="77777777" w:rsidR="00330EED" w:rsidRPr="00031B73" w:rsidRDefault="007770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color w:val="AF183E"/>
              <w:sz w:val="20"/>
              <w:szCs w:val="20"/>
            </w:rPr>
          </w:pPr>
          <w:r w:rsidRPr="00031B73">
            <w:rPr>
              <w:rFonts w:ascii="Arial" w:eastAsia="Arial" w:hAnsi="Arial" w:cs="Arial"/>
              <w:color w:val="AF183E"/>
              <w:sz w:val="20"/>
              <w:szCs w:val="20"/>
            </w:rPr>
            <w:t>Asociacija, Aukštoji g. 12, LT-92146 Klaipėda</w:t>
          </w:r>
        </w:p>
        <w:p w14:paraId="3234D01A" w14:textId="77777777" w:rsidR="00330EED" w:rsidRPr="00031B73" w:rsidRDefault="007770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color w:val="AF183E"/>
              <w:sz w:val="20"/>
              <w:szCs w:val="20"/>
            </w:rPr>
          </w:pPr>
          <w:r w:rsidRPr="00031B73">
            <w:rPr>
              <w:rFonts w:ascii="Arial" w:eastAsia="Arial" w:hAnsi="Arial" w:cs="Arial"/>
              <w:color w:val="AF183E"/>
              <w:sz w:val="20"/>
              <w:szCs w:val="20"/>
            </w:rPr>
            <w:t xml:space="preserve">Tel. +370 666 05757, el. p. </w:t>
          </w:r>
          <w:proofErr w:type="spellStart"/>
          <w:r w:rsidRPr="00031B73">
            <w:rPr>
              <w:rFonts w:ascii="Arial" w:eastAsia="Arial" w:hAnsi="Arial" w:cs="Arial"/>
              <w:color w:val="AF183E"/>
              <w:sz w:val="20"/>
              <w:szCs w:val="20"/>
            </w:rPr>
            <w:t>klas@klas.lt</w:t>
          </w:r>
          <w:proofErr w:type="spellEnd"/>
          <w:r w:rsidRPr="00031B73">
            <w:rPr>
              <w:rFonts w:ascii="Arial" w:eastAsia="Arial" w:hAnsi="Arial" w:cs="Arial"/>
              <w:color w:val="AF183E"/>
              <w:sz w:val="20"/>
              <w:szCs w:val="20"/>
            </w:rPr>
            <w:t xml:space="preserve"> </w:t>
          </w:r>
        </w:p>
        <w:p w14:paraId="2F203D4E" w14:textId="77777777" w:rsidR="00330EED" w:rsidRPr="00031B73" w:rsidRDefault="007770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color w:val="AF183E"/>
              <w:sz w:val="22"/>
              <w:szCs w:val="22"/>
            </w:rPr>
          </w:pPr>
          <w:r w:rsidRPr="00031B73">
            <w:rPr>
              <w:rFonts w:ascii="Arial" w:eastAsia="Arial" w:hAnsi="Arial" w:cs="Arial"/>
              <w:color w:val="AF183E"/>
              <w:sz w:val="20"/>
              <w:szCs w:val="20"/>
            </w:rPr>
            <w:t>Duomenys kaupiami ir saugomi Juridinių asmenų registre, kodas 141751375</w:t>
          </w:r>
        </w:p>
      </w:tc>
      <w:tc>
        <w:tcPr>
          <w:tcW w:w="288" w:type="dxa"/>
        </w:tcPr>
        <w:p w14:paraId="02DC943C" w14:textId="77777777" w:rsidR="00330EED" w:rsidRPr="00031B73" w:rsidRDefault="00330E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Arial" w:eastAsia="Arial" w:hAnsi="Arial" w:cs="Arial"/>
              <w:color w:val="AF183E"/>
              <w:sz w:val="22"/>
              <w:szCs w:val="22"/>
            </w:rPr>
          </w:pPr>
        </w:p>
      </w:tc>
    </w:tr>
  </w:tbl>
  <w:p w14:paraId="2D5F9F5E" w14:textId="77777777" w:rsidR="00330EED" w:rsidRPr="00031B73" w:rsidRDefault="00031B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AF183E"/>
        <w:sz w:val="18"/>
        <w:szCs w:val="18"/>
      </w:rPr>
    </w:pPr>
    <w:r w:rsidRPr="00031B73">
      <w:rPr>
        <w:rFonts w:ascii="Arial" w:eastAsia="Arial" w:hAnsi="Arial" w:cs="Arial"/>
        <w:noProof/>
        <w:color w:val="AF183E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D9B323" wp14:editId="0D822C45">
              <wp:simplePos x="0" y="0"/>
              <wp:positionH relativeFrom="column">
                <wp:posOffset>-1699260</wp:posOffset>
              </wp:positionH>
              <wp:positionV relativeFrom="paragraph">
                <wp:posOffset>190500</wp:posOffset>
              </wp:positionV>
              <wp:extent cx="8315325" cy="361950"/>
              <wp:effectExtent l="0" t="0" r="9525" b="0"/>
              <wp:wrapNone/>
              <wp:docPr id="55117469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15325" cy="361950"/>
                      </a:xfrm>
                      <a:prstGeom prst="rect">
                        <a:avLst/>
                      </a:prstGeom>
                      <a:solidFill>
                        <a:srgbClr val="AF183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3F5F91" id="Rectangle 2" o:spid="_x0000_s1026" style="position:absolute;margin-left:-133.8pt;margin-top:15pt;width:654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" fillcolor="#af183e" stroked="f" strokeweight="2pt"/>
          </w:pict>
        </mc:Fallback>
      </mc:AlternateContent>
    </w:r>
    <w:r w:rsidRPr="00031B73">
      <w:rPr>
        <w:rFonts w:ascii="Arial" w:eastAsia="Arial" w:hAnsi="Arial" w:cs="Arial"/>
        <w:color w:val="AF183E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DED80" w14:textId="77777777" w:rsidR="00967D0F" w:rsidRDefault="00967D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9D27C2" w14:textId="77777777" w:rsidR="008B420C" w:rsidRDefault="008B420C">
      <w:pPr>
        <w:spacing w:after="0" w:line="240" w:lineRule="auto"/>
      </w:pPr>
      <w:r>
        <w:separator/>
      </w:r>
    </w:p>
  </w:footnote>
  <w:footnote w:type="continuationSeparator" w:id="0">
    <w:p w14:paraId="080E079F" w14:textId="77777777" w:rsidR="008B420C" w:rsidRDefault="008B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29245597"/>
      <w:docPartObj>
        <w:docPartGallery w:val="Page Numbers (Top of Page)"/>
        <w:docPartUnique/>
      </w:docPartObj>
    </w:sdtPr>
    <w:sdtContent>
      <w:p w14:paraId="6214FF2B" w14:textId="77777777" w:rsidR="00361E41" w:rsidRDefault="00361E41" w:rsidP="0014208F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A8E07EF" w14:textId="77777777" w:rsidR="00361E41" w:rsidRDefault="00361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E08859" w14:textId="77777777" w:rsidR="00361E41" w:rsidRPr="00361E41" w:rsidRDefault="00967D0F" w:rsidP="00361E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</w:rPr>
    </w:pPr>
    <w:r>
      <w:rPr>
        <w:rFonts w:ascii="Arial" w:eastAsia="Arial" w:hAnsi="Arial" w:cs="Arial"/>
        <w:noProof/>
      </w:rPr>
      <w:drawing>
        <wp:inline distT="0" distB="0" distL="0" distR="0" wp14:anchorId="4599B9BA" wp14:editId="3576E7F7">
          <wp:extent cx="2800636" cy="590550"/>
          <wp:effectExtent l="0" t="0" r="0" b="0"/>
          <wp:docPr id="10992587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934375" name="Picture 8929343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6507" cy="598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1B73">
      <w:rPr>
        <w:rFonts w:ascii="Arial" w:eastAsia="Arial" w:hAnsi="Arial" w:cs="Arial"/>
      </w:rPr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0B656" w14:textId="77777777" w:rsidR="00361E41" w:rsidRDefault="00361E41">
    <w:pPr>
      <w:pStyle w:val="Header"/>
    </w:pPr>
  </w:p>
  <w:p w14:paraId="3E4FEDBD" w14:textId="77777777" w:rsidR="00361E41" w:rsidRDefault="00361E41">
    <w:pPr>
      <w:pStyle w:val="Header"/>
    </w:pPr>
    <w:r>
      <w:rPr>
        <w:rFonts w:ascii="Arial" w:eastAsia="Arial" w:hAnsi="Arial" w:cs="Arial"/>
        <w:noProof/>
      </w:rPr>
      <w:drawing>
        <wp:inline distT="0" distB="0" distL="0" distR="0" wp14:anchorId="773EA398" wp14:editId="3916F9C7">
          <wp:extent cx="2800636" cy="590550"/>
          <wp:effectExtent l="0" t="0" r="0" b="0"/>
          <wp:docPr id="19612159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934375" name="Picture 8929343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6507" cy="598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60461A" w14:textId="77777777" w:rsidR="00361E41" w:rsidRDefault="00361E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23A1F"/>
    <w:multiLevelType w:val="hybridMultilevel"/>
    <w:tmpl w:val="78689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546F9"/>
    <w:multiLevelType w:val="hybridMultilevel"/>
    <w:tmpl w:val="FD86C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07021"/>
    <w:multiLevelType w:val="hybridMultilevel"/>
    <w:tmpl w:val="BE426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87EAF"/>
    <w:multiLevelType w:val="hybridMultilevel"/>
    <w:tmpl w:val="A49CA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1645E"/>
    <w:multiLevelType w:val="hybridMultilevel"/>
    <w:tmpl w:val="5F70AE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348501">
    <w:abstractNumId w:val="4"/>
  </w:num>
  <w:num w:numId="2" w16cid:durableId="1541749597">
    <w:abstractNumId w:val="1"/>
  </w:num>
  <w:num w:numId="3" w16cid:durableId="112139570">
    <w:abstractNumId w:val="3"/>
  </w:num>
  <w:num w:numId="4" w16cid:durableId="683701837">
    <w:abstractNumId w:val="2"/>
  </w:num>
  <w:num w:numId="5" w16cid:durableId="6578505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attachedTemplate r:id="rId1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F8"/>
    <w:rsid w:val="00031B73"/>
    <w:rsid w:val="00052CD7"/>
    <w:rsid w:val="000C44E5"/>
    <w:rsid w:val="000C7231"/>
    <w:rsid w:val="00104EF8"/>
    <w:rsid w:val="00173328"/>
    <w:rsid w:val="001E18A7"/>
    <w:rsid w:val="00252422"/>
    <w:rsid w:val="00267212"/>
    <w:rsid w:val="00272D90"/>
    <w:rsid w:val="002C7382"/>
    <w:rsid w:val="00330EED"/>
    <w:rsid w:val="003347B2"/>
    <w:rsid w:val="00361E41"/>
    <w:rsid w:val="003B4F33"/>
    <w:rsid w:val="004179A0"/>
    <w:rsid w:val="00446EB3"/>
    <w:rsid w:val="004C7CE7"/>
    <w:rsid w:val="00537D58"/>
    <w:rsid w:val="00567D2C"/>
    <w:rsid w:val="0060532E"/>
    <w:rsid w:val="006B0FC3"/>
    <w:rsid w:val="00777053"/>
    <w:rsid w:val="008179E6"/>
    <w:rsid w:val="0088443C"/>
    <w:rsid w:val="008B420C"/>
    <w:rsid w:val="009004D3"/>
    <w:rsid w:val="00926878"/>
    <w:rsid w:val="00967D0F"/>
    <w:rsid w:val="0099130B"/>
    <w:rsid w:val="00994C72"/>
    <w:rsid w:val="009953EA"/>
    <w:rsid w:val="009A5286"/>
    <w:rsid w:val="00A042E2"/>
    <w:rsid w:val="00A04829"/>
    <w:rsid w:val="00AC1EEB"/>
    <w:rsid w:val="00AC241A"/>
    <w:rsid w:val="00B031DF"/>
    <w:rsid w:val="00B047DA"/>
    <w:rsid w:val="00B055FD"/>
    <w:rsid w:val="00B3382D"/>
    <w:rsid w:val="00B474E0"/>
    <w:rsid w:val="00B9562D"/>
    <w:rsid w:val="00BA448E"/>
    <w:rsid w:val="00C63EEE"/>
    <w:rsid w:val="00DA7B90"/>
    <w:rsid w:val="00DD18B0"/>
    <w:rsid w:val="00E26B90"/>
    <w:rsid w:val="00EB526F"/>
    <w:rsid w:val="00EF3D5F"/>
    <w:rsid w:val="00F41A1E"/>
    <w:rsid w:val="00F820F1"/>
    <w:rsid w:val="00F95772"/>
    <w:rsid w:val="00FC1020"/>
    <w:rsid w:val="00FC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EDF882"/>
  <w15:docId w15:val="{C21D7279-62EE-6C44-91B4-4B361275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3">
    <w:name w:val="TableNormal3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4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8A8"/>
  </w:style>
  <w:style w:type="paragraph" w:styleId="Footer">
    <w:name w:val="footer"/>
    <w:basedOn w:val="Normal"/>
    <w:link w:val="FooterChar"/>
    <w:uiPriority w:val="99"/>
    <w:unhideWhenUsed/>
    <w:rsid w:val="00804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8A8"/>
  </w:style>
  <w:style w:type="character" w:styleId="Hyperlink">
    <w:name w:val="Hyperlink"/>
    <w:basedOn w:val="DefaultParagraphFont"/>
    <w:uiPriority w:val="99"/>
    <w:unhideWhenUsed/>
    <w:rsid w:val="008048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B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2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ED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342EDB"/>
    <w:pPr>
      <w:widowControl w:val="0"/>
      <w:spacing w:before="41" w:after="0" w:line="240" w:lineRule="auto"/>
      <w:ind w:left="902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342EDB"/>
    <w:rPr>
      <w:rFonts w:eastAsia="Times New Roman"/>
      <w:szCs w:val="24"/>
    </w:rPr>
  </w:style>
  <w:style w:type="paragraph" w:styleId="ListParagraph">
    <w:name w:val="List Paragraph"/>
    <w:basedOn w:val="Normal"/>
    <w:uiPriority w:val="34"/>
    <w:qFormat/>
    <w:rsid w:val="00076AB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C0637"/>
    <w:rPr>
      <w:color w:val="800080" w:themeColor="followedHyperlink"/>
      <w:u w:val="single"/>
    </w:r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PageNumber">
    <w:name w:val="page number"/>
    <w:basedOn w:val="DefaultParagraphFont"/>
    <w:uiPriority w:val="99"/>
    <w:semiHidden/>
    <w:unhideWhenUsed/>
    <w:rsid w:val="00361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ugustasrei/Library/Group%20Containers/UBF8T346G9.Office/User%20Content.localized/Templates.localized/KLAS%20s&#780;ablonas%20(nauja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huXfrTIdtClAsOjziDP882WGAw==">CgMxLjAaHwoBMBIaChgICVIUChJ0YWJsZS55bW1ndndqNDR4bHI4AHIhMWl4NDNYTDRUdzNacG90cmEzUkcxUFRxeHk1QWNaaElM</go:docsCustomData>
</go:gDocsCustomXmlDataStorage>
</file>

<file path=customXml/itemProps1.xml><?xml version="1.0" encoding="utf-8"?>
<ds:datastoreItem xmlns:ds="http://schemas.openxmlformats.org/officeDocument/2006/customXml" ds:itemID="{FB3D2FAE-38AD-4333-BBCB-52A3BE235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KLAS šablonas (naujas).dotx</Template>
  <TotalTime>7</TotalTime>
  <Pages>1</Pages>
  <Words>54</Words>
  <Characters>895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Augustas Reikertas</dc:creator>
  <cp:keywords/>
  <dc:description/>
  <cp:lastModifiedBy>Augustas Reikertas</cp:lastModifiedBy>
  <cp:revision>1</cp:revision>
  <cp:lastPrinted>2026-05-12T14:07:00Z</cp:lastPrinted>
  <dcterms:created xsi:type="dcterms:W3CDTF">2026-09-25T09:21:00Z</dcterms:created>
  <dcterms:modified xsi:type="dcterms:W3CDTF">2026-09-25T09:28:00Z</dcterms:modified>
</cp:coreProperties>
</file>